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BA" w:rsidRDefault="00A60B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то Честь Имею" style="width:698.25pt;height:521.25pt">
            <v:imagedata r:id="rId4" r:href="rId5"/>
          </v:shape>
        </w:pict>
      </w:r>
    </w:p>
    <w:p w:rsidR="00A60BBA" w:rsidRDefault="00A60BBA" w:rsidP="00AA185C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2.05pt;margin-top:-18pt;width:207pt;height:234pt;z-index:251658752">
            <v:textbox>
              <w:txbxContent>
                <w:p w:rsidR="00A60BBA" w:rsidRDefault="00A60BBA">
                  <w:r>
                    <w:t>Учащиеся 5-А класса МБОУ «Партизанская школа» Симферопольского района Республики Крым впервые на киноуроке. Ребята смотрят фильм «Честь имею».  Простой поначалу сюжет постепенно увлекает ребят и через 5-7 минут просмотра уже не нужно заострять их внимание. Они увлечены и сопереживают главному герою. После просмотра дети делились своими эмоциями, и они были разнообразны.  Классный руководитель попросила одним словом выразить свою основную эмоцию и написать ее на листе бумаги. Вот, что получилось…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75" style="position:absolute;margin-left:-36pt;margin-top:-18pt;width:342pt;height:3in;z-index:251656704" stroked="t" strokecolor="fuchsia" strokeweight="6pt">
            <v:stroke linestyle="thickBetweenThin"/>
            <v:imagedata r:id="rId6" o:title=""/>
            <w10:wrap type="square" side="right"/>
          </v:shape>
        </w:pict>
      </w:r>
      <w:r>
        <w:pict>
          <v:shape id="_x0000_i1026" type="#_x0000_t75" style="width:396pt;height:234pt" o:bordertopcolor="#9c0" o:borderleftcolor="#9c0" o:borderbottomcolor="#9c0" o:borderrightcolor="#9c0">
            <v:imagedata r:id="rId7" o:title=""/>
            <w10:bordertop type="thickThin" width="24"/>
            <w10:borderleft type="thickThin" width="24"/>
            <w10:borderbottom type="thinThick" width="24"/>
            <w10:borderright type="thinThick" width="24"/>
          </v:shape>
        </w:pict>
      </w:r>
    </w:p>
    <w:p w:rsidR="00A60BBA" w:rsidRPr="00AA185C" w:rsidRDefault="00A60BBA" w:rsidP="00AA185C">
      <w:pPr>
        <w:rPr>
          <w:lang w:val="en-US"/>
        </w:rPr>
      </w:pPr>
      <w:r>
        <w:rPr>
          <w:noProof/>
          <w:lang w:eastAsia="ru-RU"/>
        </w:rPr>
        <w:pict>
          <v:shape id="_x0000_s1028" type="#_x0000_t75" style="position:absolute;margin-left:0;margin-top:-5.95pt;width:441.75pt;height:234.75pt;z-index:251657728;mso-position-horizontal:left" o:bordertopcolor="#9c0" o:borderleftcolor="#9c0" o:borderbottomcolor="#9c0" o:borderrightcolor="#9c0" stroked="t" strokecolor="#9c0" strokeweight="6pt">
            <v:stroke linestyle="thickThin"/>
            <v:imagedata r:id="rId8" o:title=""/>
            <w10:wrap type="square" side="right"/>
          </v:shape>
        </w:pict>
      </w:r>
      <w:r>
        <w:rPr>
          <w:lang w:val="en-US"/>
        </w:rPr>
        <w:br w:type="textWrapping" w:clear="all"/>
      </w:r>
    </w:p>
    <w:p w:rsidR="00A60BBA" w:rsidRPr="00AA185C" w:rsidRDefault="00A60BBA" w:rsidP="00AA185C">
      <w:pPr>
        <w:tabs>
          <w:tab w:val="left" w:pos="8820"/>
        </w:tabs>
      </w:pPr>
      <w:r>
        <w:pict>
          <v:shape id="_x0000_i1027" type="#_x0000_t75" style="width:192pt;height:2in">
            <v:imagedata r:id="rId9" o:title=""/>
          </v:shape>
        </w:pict>
      </w:r>
      <w:r>
        <w:pict>
          <v:shape id="_x0000_i1028" type="#_x0000_t75" style="width:180pt;height:135pt">
            <v:imagedata r:id="rId10" o:title=""/>
          </v:shape>
        </w:pict>
      </w:r>
      <w:r>
        <w:pict>
          <v:shape id="_x0000_i1029" type="#_x0000_t75" style="width:168pt;height:126pt">
            <v:imagedata r:id="rId11" o:title=""/>
          </v:shape>
        </w:pict>
      </w:r>
      <w:r>
        <w:pict>
          <v:shape id="_x0000_i1030" type="#_x0000_t75" style="width:207pt;height:168pt">
            <v:imagedata r:id="rId12" o:title=""/>
          </v:shape>
        </w:pict>
      </w:r>
    </w:p>
    <w:p w:rsidR="00A60BBA" w:rsidRPr="00D45C5B" w:rsidRDefault="00A60BBA" w:rsidP="00D45C5B">
      <w:pPr>
        <w:rPr>
          <w:lang w:val="en-US"/>
        </w:rPr>
      </w:pPr>
      <w:bookmarkStart w:id="0" w:name="_GoBack"/>
      <w:bookmarkEnd w:id="0"/>
      <w:r>
        <w:pict>
          <v:shape id="_x0000_i1031" type="#_x0000_t75" style="width:180pt;height:135pt">
            <v:imagedata r:id="rId13" o:title=""/>
          </v:shape>
        </w:pict>
      </w:r>
      <w:r>
        <w:pict>
          <v:shape id="_x0000_i1032" type="#_x0000_t75" style="width:3in;height:162pt">
            <v:imagedata r:id="rId14" o:title=""/>
          </v:shape>
        </w:pict>
      </w:r>
      <w:r>
        <w:pict>
          <v:shape id="_x0000_i1033" type="#_x0000_t75" style="width:192pt;height:2in">
            <v:imagedata r:id="rId15" o:title=""/>
          </v:shape>
        </w:pict>
      </w:r>
      <w:r>
        <w:pict>
          <v:shape id="_x0000_i1034" type="#_x0000_t75" style="width:192pt;height:2in">
            <v:imagedata r:id="rId16" o:title=""/>
          </v:shape>
        </w:pict>
      </w:r>
      <w:r>
        <w:pict>
          <v:shape id="_x0000_i1035" type="#_x0000_t75" style="width:204pt;height:153pt">
            <v:imagedata r:id="rId17" o:title=""/>
          </v:shape>
        </w:pict>
      </w:r>
      <w:r>
        <w:pict>
          <v:shape id="_x0000_i1036" type="#_x0000_t75" style="width:192pt;height:2in">
            <v:imagedata r:id="rId18" o:title=""/>
          </v:shape>
        </w:pict>
      </w:r>
    </w:p>
    <w:sectPr w:rsidR="00A60BBA" w:rsidRPr="00D45C5B" w:rsidSect="00AA185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0DE"/>
    <w:rsid w:val="002B58DC"/>
    <w:rsid w:val="00317DF9"/>
    <w:rsid w:val="00463B1F"/>
    <w:rsid w:val="004668AA"/>
    <w:rsid w:val="004E581C"/>
    <w:rsid w:val="006638CC"/>
    <w:rsid w:val="00676B1A"/>
    <w:rsid w:val="00711210"/>
    <w:rsid w:val="00752539"/>
    <w:rsid w:val="00A60BBA"/>
    <w:rsid w:val="00AA185C"/>
    <w:rsid w:val="00BD20DE"/>
    <w:rsid w:val="00C53196"/>
    <w:rsid w:val="00D45C5B"/>
    <w:rsid w:val="00E84319"/>
    <w:rsid w:val="00F57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D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D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2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s://encrypted-tbn0.gstatic.com/images?q=tbn:ANd9GcTAuAj1geVdmhV31hkOZJLr2jILWyFg17QL4w&amp;usqp=CA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3</Pages>
  <Words>24</Words>
  <Characters>138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lenovo</cp:lastModifiedBy>
  <cp:revision>4</cp:revision>
  <dcterms:created xsi:type="dcterms:W3CDTF">2021-02-28T20:05:00Z</dcterms:created>
  <dcterms:modified xsi:type="dcterms:W3CDTF">2021-02-28T20:27:00Z</dcterms:modified>
</cp:coreProperties>
</file>